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31CD2" w14:textId="22E2EDEC" w:rsidR="009909F2" w:rsidRPr="005565DD" w:rsidRDefault="4624AE71" w:rsidP="6A5419FA">
      <w:pPr>
        <w:pStyle w:val="NormalWeb"/>
        <w:jc w:val="center"/>
        <w:rPr>
          <w:rFonts w:asciiTheme="majorHAnsi" w:hAnsiTheme="majorHAnsi"/>
          <w:color w:val="FF0000"/>
          <w:sz w:val="26"/>
          <w:szCs w:val="26"/>
          <w:lang w:val="lv-LV"/>
        </w:rPr>
      </w:pPr>
      <w:r>
        <w:rPr>
          <w:noProof/>
        </w:rPr>
        <w:drawing>
          <wp:inline distT="0" distB="0" distL="0" distR="0" wp14:anchorId="62871D86" wp14:editId="09A71A6C">
            <wp:extent cx="5939790" cy="1079500"/>
            <wp:effectExtent l="0" t="0" r="3810" b="6350"/>
            <wp:docPr id="1392646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403736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09F2" w:rsidRPr="6A5419FA">
        <w:rPr>
          <w:rFonts w:asciiTheme="majorHAnsi" w:hAnsiTheme="majorHAnsi"/>
          <w:color w:val="FF0000"/>
          <w:sz w:val="26"/>
          <w:szCs w:val="26"/>
          <w:lang w:val="lv-LV"/>
        </w:rPr>
        <w:t xml:space="preserve">Aizpildiet un nosūtiet šo veidlapu tikai tad, ja vēlaties </w:t>
      </w:r>
      <w:r w:rsidR="009909F2" w:rsidRPr="6A5419FA">
        <w:rPr>
          <w:rFonts w:asciiTheme="majorHAnsi" w:hAnsiTheme="majorHAnsi"/>
          <w:color w:val="FF0000"/>
          <w:sz w:val="26"/>
          <w:szCs w:val="26"/>
          <w:u w:val="single"/>
          <w:lang w:val="lv-LV"/>
        </w:rPr>
        <w:t>atteikties</w:t>
      </w:r>
      <w:r w:rsidR="009909F2" w:rsidRPr="6A5419FA">
        <w:rPr>
          <w:rFonts w:asciiTheme="majorHAnsi" w:hAnsiTheme="majorHAnsi"/>
          <w:color w:val="FF0000"/>
          <w:sz w:val="26"/>
          <w:szCs w:val="26"/>
          <w:lang w:val="lv-LV"/>
        </w:rPr>
        <w:t xml:space="preserve"> no preces(ēm)</w:t>
      </w:r>
    </w:p>
    <w:tbl>
      <w:tblPr>
        <w:tblW w:w="9570" w:type="dxa"/>
        <w:tblInd w:w="4503" w:type="dxa"/>
        <w:tblLook w:val="04A0" w:firstRow="1" w:lastRow="0" w:firstColumn="1" w:lastColumn="0" w:noHBand="0" w:noVBand="1"/>
      </w:tblPr>
      <w:tblGrid>
        <w:gridCol w:w="9570"/>
      </w:tblGrid>
      <w:tr w:rsidR="009909F2" w:rsidRPr="005565DD" w14:paraId="56F2B0BC" w14:textId="77777777" w:rsidTr="6A5419FA">
        <w:tc>
          <w:tcPr>
            <w:tcW w:w="9570" w:type="dxa"/>
          </w:tcPr>
          <w:p w14:paraId="5E2E6934" w14:textId="56B68385" w:rsidR="009909F2" w:rsidRPr="005565DD" w:rsidRDefault="009909F2" w:rsidP="00EC2E21">
            <w:pPr>
              <w:pStyle w:val="NormalWeb"/>
              <w:spacing w:before="0" w:beforeAutospacing="0" w:after="0" w:afterAutospacing="0"/>
            </w:pPr>
          </w:p>
          <w:p w14:paraId="3586CFA6" w14:textId="74B40253" w:rsidR="009909F2" w:rsidRPr="005565DD" w:rsidRDefault="009909F2" w:rsidP="6A5419FA">
            <w:pPr>
              <w:jc w:val="both"/>
            </w:pPr>
          </w:p>
          <w:p w14:paraId="69A064E4" w14:textId="1D212530" w:rsidR="009909F2" w:rsidRPr="005565DD" w:rsidRDefault="009909F2" w:rsidP="6A5419FA">
            <w:pPr>
              <w:rPr>
                <w:rFonts w:asciiTheme="majorHAnsi" w:hAnsiTheme="majorHAnsi"/>
                <w:sz w:val="18"/>
                <w:szCs w:val="18"/>
              </w:rPr>
            </w:pPr>
            <w:r w:rsidRPr="6A5419FA">
              <w:rPr>
                <w:rFonts w:asciiTheme="majorHAnsi" w:hAnsiTheme="majorHAnsi"/>
              </w:rPr>
              <w:t>________________________________________</w:t>
            </w:r>
          </w:p>
          <w:p w14:paraId="10D7AD10" w14:textId="704A72C3" w:rsidR="009909F2" w:rsidRPr="005565DD" w:rsidRDefault="4E6F0D0A" w:rsidP="6A5419FA">
            <w:pPr>
              <w:rPr>
                <w:rFonts w:asciiTheme="majorHAnsi" w:hAnsiTheme="majorHAnsi"/>
                <w:sz w:val="18"/>
                <w:szCs w:val="18"/>
              </w:rPr>
            </w:pPr>
            <w:r w:rsidRPr="6A5419FA">
              <w:rPr>
                <w:rFonts w:asciiTheme="majorHAnsi" w:hAnsiTheme="majorHAnsi"/>
                <w:sz w:val="18"/>
                <w:szCs w:val="18"/>
              </w:rPr>
              <w:t xml:space="preserve">                                        </w:t>
            </w:r>
            <w:r w:rsidR="009909F2" w:rsidRPr="6A5419FA">
              <w:rPr>
                <w:rFonts w:asciiTheme="majorHAnsi" w:hAnsiTheme="majorHAnsi"/>
                <w:sz w:val="18"/>
                <w:szCs w:val="18"/>
              </w:rPr>
              <w:t>Patērētāja vārds, uzvārds</w:t>
            </w:r>
          </w:p>
          <w:p w14:paraId="3D170446" w14:textId="77777777" w:rsidR="009909F2" w:rsidRPr="005565DD" w:rsidRDefault="009909F2" w:rsidP="00EC2E21">
            <w:pPr>
              <w:rPr>
                <w:rFonts w:asciiTheme="majorHAnsi" w:hAnsiTheme="majorHAnsi"/>
              </w:rPr>
            </w:pPr>
            <w:r w:rsidRPr="005565DD">
              <w:rPr>
                <w:rFonts w:asciiTheme="majorHAnsi" w:hAnsiTheme="majorHAnsi"/>
              </w:rPr>
              <w:t xml:space="preserve"> </w:t>
            </w:r>
          </w:p>
          <w:p w14:paraId="370BB384" w14:textId="77777777" w:rsidR="009909F2" w:rsidRPr="005565DD" w:rsidRDefault="009909F2" w:rsidP="00EC2E21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6A5419FA" w14:paraId="1FCD26FA" w14:textId="77777777" w:rsidTr="6A5419FA">
        <w:trPr>
          <w:trHeight w:val="300"/>
        </w:trPr>
        <w:tc>
          <w:tcPr>
            <w:tcW w:w="9576" w:type="dxa"/>
          </w:tcPr>
          <w:p w14:paraId="3CBEDC3B" w14:textId="27FB4CF7" w:rsidR="6A5419FA" w:rsidRDefault="6A5419FA" w:rsidP="6A5419FA">
            <w:pPr>
              <w:pStyle w:val="NormalWeb"/>
            </w:pPr>
          </w:p>
        </w:tc>
      </w:tr>
    </w:tbl>
    <w:p w14:paraId="3772F7B6" w14:textId="77777777" w:rsidR="009909F2" w:rsidRPr="005565DD" w:rsidRDefault="009909F2" w:rsidP="009909F2">
      <w:pPr>
        <w:pStyle w:val="NormalWeb"/>
        <w:ind w:firstLine="300"/>
        <w:jc w:val="center"/>
        <w:rPr>
          <w:rFonts w:asciiTheme="majorHAnsi" w:hAnsiTheme="majorHAnsi" w:cs="Segoe UI"/>
          <w:sz w:val="26"/>
          <w:szCs w:val="26"/>
          <w:lang w:val="lv-LV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65DD">
        <w:rPr>
          <w:rFonts w:asciiTheme="majorHAnsi" w:hAnsiTheme="majorHAnsi" w:cs="Segoe UI"/>
          <w:sz w:val="26"/>
          <w:szCs w:val="26"/>
          <w:lang w:val="lv-LV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Pr="005565DD">
        <w:rPr>
          <w:rFonts w:asciiTheme="majorHAnsi" w:hAnsiTheme="majorHAnsi"/>
          <w:b/>
          <w:bCs/>
          <w:sz w:val="26"/>
          <w:szCs w:val="26"/>
          <w:lang w:val="lv-LV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 T </w:t>
      </w:r>
      <w:proofErr w:type="spellStart"/>
      <w:r w:rsidRPr="005565DD">
        <w:rPr>
          <w:rFonts w:asciiTheme="majorHAnsi" w:hAnsiTheme="majorHAnsi"/>
          <w:b/>
          <w:bCs/>
          <w:sz w:val="26"/>
          <w:szCs w:val="26"/>
          <w:lang w:val="lv-LV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</w:t>
      </w:r>
      <w:proofErr w:type="spellEnd"/>
      <w:r w:rsidRPr="005565DD">
        <w:rPr>
          <w:rFonts w:asciiTheme="majorHAnsi" w:hAnsiTheme="majorHAnsi"/>
          <w:b/>
          <w:bCs/>
          <w:sz w:val="26"/>
          <w:szCs w:val="26"/>
          <w:lang w:val="lv-LV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E I K U M S</w:t>
      </w:r>
    </w:p>
    <w:p w14:paraId="5095CBAC" w14:textId="77777777" w:rsidR="009909F2" w:rsidRPr="005565DD" w:rsidRDefault="009909F2" w:rsidP="009909F2">
      <w:pPr>
        <w:pStyle w:val="NormalWeb"/>
        <w:ind w:firstLine="300"/>
        <w:rPr>
          <w:rFonts w:asciiTheme="majorHAnsi" w:hAnsiTheme="majorHAnsi" w:cs="Segoe UI"/>
          <w:sz w:val="19"/>
          <w:szCs w:val="19"/>
          <w:lang w:val="lv-LV"/>
        </w:rPr>
      </w:pPr>
    </w:p>
    <w:p w14:paraId="1DB35510" w14:textId="77777777" w:rsidR="009909F2" w:rsidRPr="005565DD" w:rsidRDefault="009909F2" w:rsidP="009909F2">
      <w:pPr>
        <w:pStyle w:val="NormalWeb"/>
        <w:ind w:firstLine="300"/>
        <w:rPr>
          <w:rFonts w:asciiTheme="majorHAnsi" w:hAnsiTheme="majorHAnsi" w:cs="Segoe UI"/>
          <w:sz w:val="19"/>
          <w:szCs w:val="19"/>
          <w:lang w:val="lv-LV"/>
        </w:rPr>
      </w:pPr>
      <w:r w:rsidRPr="005565DD">
        <w:rPr>
          <w:rFonts w:asciiTheme="majorHAnsi" w:hAnsiTheme="majorHAnsi"/>
          <w:lang w:val="lv-LV"/>
        </w:rPr>
        <w:t>Ar šo paziņoju, ka vēlos atteikties no Līguma, ko esmu noslēdzis par preču iegādi.</w:t>
      </w:r>
    </w:p>
    <w:p w14:paraId="03D2F68C" w14:textId="77777777" w:rsidR="009909F2" w:rsidRPr="005565DD" w:rsidRDefault="009909F2" w:rsidP="009909F2">
      <w:pPr>
        <w:pStyle w:val="NormalWeb"/>
        <w:ind w:firstLine="300"/>
        <w:rPr>
          <w:rFonts w:asciiTheme="majorHAnsi" w:hAnsiTheme="majorHAnsi" w:cs="Segoe UI"/>
          <w:sz w:val="19"/>
          <w:szCs w:val="19"/>
          <w:lang w:val="lv-LV"/>
        </w:rPr>
      </w:pPr>
      <w:r w:rsidRPr="005565DD">
        <w:rPr>
          <w:rFonts w:asciiTheme="majorHAnsi" w:hAnsiTheme="majorHAnsi"/>
          <w:lang w:val="lv-LV"/>
        </w:rPr>
        <w:t>Preces nosaukums: ___________________________________</w:t>
      </w:r>
    </w:p>
    <w:p w14:paraId="4F490105" w14:textId="77777777" w:rsidR="009909F2" w:rsidRPr="005565DD" w:rsidRDefault="009909F2" w:rsidP="009909F2">
      <w:pPr>
        <w:pStyle w:val="NormalWeb"/>
        <w:ind w:firstLine="300"/>
        <w:rPr>
          <w:rFonts w:asciiTheme="majorHAnsi" w:hAnsiTheme="majorHAnsi" w:cs="Segoe UI"/>
          <w:sz w:val="19"/>
          <w:szCs w:val="19"/>
          <w:lang w:val="lv-LV"/>
        </w:rPr>
      </w:pPr>
      <w:r w:rsidRPr="005565DD">
        <w:rPr>
          <w:rFonts w:asciiTheme="majorHAnsi" w:hAnsiTheme="majorHAnsi"/>
          <w:lang w:val="lv-LV"/>
        </w:rPr>
        <w:t>Preces pasūtīšanas datums: ___________________________________</w:t>
      </w:r>
    </w:p>
    <w:p w14:paraId="3EB90471" w14:textId="77777777" w:rsidR="009909F2" w:rsidRPr="005565DD" w:rsidRDefault="009909F2" w:rsidP="009909F2">
      <w:pPr>
        <w:pStyle w:val="NormalWeb"/>
        <w:ind w:firstLine="300"/>
        <w:rPr>
          <w:rFonts w:asciiTheme="majorHAnsi" w:hAnsiTheme="majorHAnsi" w:cs="Segoe UI"/>
          <w:sz w:val="19"/>
          <w:szCs w:val="19"/>
          <w:lang w:val="lv-LV"/>
        </w:rPr>
      </w:pPr>
      <w:r w:rsidRPr="005565DD">
        <w:rPr>
          <w:rFonts w:asciiTheme="majorHAnsi" w:hAnsiTheme="majorHAnsi"/>
          <w:lang w:val="lv-LV"/>
        </w:rPr>
        <w:t>Pasūtījuma/Rēķina/Pavadzīmes Nr.: ___________________________________</w:t>
      </w:r>
    </w:p>
    <w:p w14:paraId="5AEC44E8" w14:textId="77777777" w:rsidR="009909F2" w:rsidRPr="005565DD" w:rsidRDefault="009909F2" w:rsidP="009909F2">
      <w:pPr>
        <w:pStyle w:val="NormalWeb"/>
        <w:ind w:firstLine="300"/>
        <w:rPr>
          <w:rFonts w:asciiTheme="majorHAnsi" w:hAnsiTheme="majorHAnsi" w:cs="Segoe UI"/>
          <w:sz w:val="19"/>
          <w:szCs w:val="19"/>
          <w:lang w:val="lv-LV"/>
        </w:rPr>
      </w:pPr>
      <w:r w:rsidRPr="005565DD">
        <w:rPr>
          <w:rFonts w:asciiTheme="majorHAnsi" w:hAnsiTheme="majorHAnsi"/>
          <w:lang w:val="lv-LV"/>
        </w:rPr>
        <w:t xml:space="preserve">Preces saņemšanas datums: ___________________________________ </w:t>
      </w:r>
    </w:p>
    <w:p w14:paraId="351C5AAA" w14:textId="77777777" w:rsidR="009909F2" w:rsidRPr="005565DD" w:rsidRDefault="009909F2" w:rsidP="009909F2">
      <w:pPr>
        <w:pStyle w:val="NormalWeb"/>
        <w:ind w:firstLine="300"/>
        <w:rPr>
          <w:rFonts w:asciiTheme="majorHAnsi" w:hAnsiTheme="majorHAnsi" w:cs="Segoe UI"/>
          <w:sz w:val="19"/>
          <w:szCs w:val="19"/>
          <w:lang w:val="lv-LV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8"/>
        <w:gridCol w:w="606"/>
        <w:gridCol w:w="4300"/>
      </w:tblGrid>
      <w:tr w:rsidR="009909F2" w:rsidRPr="005565DD" w14:paraId="542A68AE" w14:textId="77777777" w:rsidTr="00EC2E21">
        <w:tc>
          <w:tcPr>
            <w:tcW w:w="4503" w:type="dxa"/>
          </w:tcPr>
          <w:p w14:paraId="1BCEF231" w14:textId="77777777" w:rsidR="009909F2" w:rsidRPr="005565DD" w:rsidRDefault="009909F2" w:rsidP="00EC2E21">
            <w:pPr>
              <w:pStyle w:val="NormalWeb"/>
              <w:spacing w:before="0" w:beforeAutospacing="0" w:after="0" w:afterAutospacing="0"/>
              <w:ind w:firstLine="300"/>
              <w:rPr>
                <w:rFonts w:asciiTheme="majorHAnsi" w:hAnsiTheme="majorHAnsi"/>
                <w:lang w:val="lv-LV"/>
              </w:rPr>
            </w:pPr>
          </w:p>
          <w:p w14:paraId="6D2E11BF" w14:textId="77777777" w:rsidR="009909F2" w:rsidRPr="005565DD" w:rsidRDefault="009909F2" w:rsidP="00EC2E21">
            <w:pPr>
              <w:pStyle w:val="NormalWeb"/>
              <w:spacing w:before="0" w:beforeAutospacing="0" w:after="0" w:afterAutospacing="0"/>
              <w:ind w:firstLine="300"/>
              <w:rPr>
                <w:rFonts w:asciiTheme="majorHAnsi" w:hAnsiTheme="majorHAnsi"/>
                <w:lang w:val="lv-LV"/>
              </w:rPr>
            </w:pPr>
          </w:p>
          <w:p w14:paraId="1B6BC553" w14:textId="77777777" w:rsidR="009909F2" w:rsidRPr="005565DD" w:rsidRDefault="009909F2" w:rsidP="00EC2E21">
            <w:pPr>
              <w:pStyle w:val="NormalWeb"/>
              <w:spacing w:before="0" w:beforeAutospacing="0" w:after="0" w:afterAutospacing="0"/>
              <w:ind w:firstLine="300"/>
              <w:rPr>
                <w:rFonts w:asciiTheme="majorHAnsi" w:hAnsiTheme="majorHAnsi"/>
                <w:lang w:val="lv-LV"/>
              </w:rPr>
            </w:pPr>
            <w:r w:rsidRPr="005565DD">
              <w:rPr>
                <w:rFonts w:asciiTheme="majorHAnsi" w:hAnsiTheme="majorHAnsi"/>
                <w:lang w:val="lv-LV"/>
              </w:rPr>
              <w:t>_______________________________</w:t>
            </w:r>
          </w:p>
          <w:p w14:paraId="107DBB3A" w14:textId="77777777" w:rsidR="009909F2" w:rsidRPr="005565DD" w:rsidRDefault="009909F2" w:rsidP="00EC2E21">
            <w:pPr>
              <w:pStyle w:val="NormalWeb"/>
              <w:spacing w:before="0" w:beforeAutospacing="0" w:after="0" w:afterAutospacing="0"/>
              <w:ind w:firstLine="300"/>
              <w:jc w:val="center"/>
              <w:rPr>
                <w:rFonts w:asciiTheme="majorHAnsi" w:hAnsiTheme="majorHAnsi"/>
                <w:sz w:val="18"/>
                <w:szCs w:val="18"/>
                <w:lang w:val="lv-LV"/>
              </w:rPr>
            </w:pPr>
            <w:r w:rsidRPr="005565DD">
              <w:rPr>
                <w:rFonts w:asciiTheme="majorHAnsi" w:hAnsiTheme="majorHAnsi"/>
                <w:sz w:val="18"/>
                <w:szCs w:val="18"/>
                <w:lang w:val="lv-LV"/>
              </w:rPr>
              <w:t>Atteikuma datums</w:t>
            </w:r>
          </w:p>
          <w:p w14:paraId="42844AC8" w14:textId="77777777" w:rsidR="009909F2" w:rsidRPr="005565DD" w:rsidRDefault="009909F2" w:rsidP="00EC2E21">
            <w:pPr>
              <w:rPr>
                <w:rFonts w:asciiTheme="majorHAnsi" w:hAnsiTheme="majorHAnsi"/>
                <w:vertAlign w:val="subscript"/>
              </w:rPr>
            </w:pPr>
          </w:p>
        </w:tc>
        <w:tc>
          <w:tcPr>
            <w:tcW w:w="708" w:type="dxa"/>
          </w:tcPr>
          <w:p w14:paraId="6835A2A9" w14:textId="77777777" w:rsidR="009909F2" w:rsidRPr="005565DD" w:rsidRDefault="009909F2" w:rsidP="00EC2E21">
            <w:pPr>
              <w:rPr>
                <w:rFonts w:asciiTheme="majorHAnsi" w:hAnsiTheme="majorHAnsi"/>
                <w:vertAlign w:val="subscript"/>
              </w:rPr>
            </w:pPr>
          </w:p>
        </w:tc>
        <w:tc>
          <w:tcPr>
            <w:tcW w:w="4365" w:type="dxa"/>
          </w:tcPr>
          <w:p w14:paraId="6CAE1C96" w14:textId="77777777" w:rsidR="009909F2" w:rsidRPr="005565DD" w:rsidRDefault="009909F2" w:rsidP="00EC2E21">
            <w:pPr>
              <w:rPr>
                <w:rFonts w:asciiTheme="majorHAnsi" w:hAnsiTheme="majorHAnsi"/>
              </w:rPr>
            </w:pPr>
          </w:p>
          <w:p w14:paraId="6E8B959C" w14:textId="77777777" w:rsidR="009909F2" w:rsidRPr="005565DD" w:rsidRDefault="009909F2" w:rsidP="00EC2E21">
            <w:pPr>
              <w:rPr>
                <w:rFonts w:asciiTheme="majorHAnsi" w:hAnsiTheme="majorHAnsi"/>
              </w:rPr>
            </w:pPr>
          </w:p>
          <w:p w14:paraId="7BF769E5" w14:textId="77777777" w:rsidR="009909F2" w:rsidRPr="005565DD" w:rsidRDefault="009909F2" w:rsidP="00EC2E21">
            <w:pPr>
              <w:rPr>
                <w:rFonts w:asciiTheme="majorHAnsi" w:hAnsiTheme="majorHAnsi"/>
              </w:rPr>
            </w:pPr>
            <w:r w:rsidRPr="005565DD">
              <w:rPr>
                <w:rFonts w:asciiTheme="majorHAnsi" w:hAnsiTheme="majorHAnsi"/>
              </w:rPr>
              <w:t>________________________________</w:t>
            </w:r>
          </w:p>
          <w:p w14:paraId="5DA66981" w14:textId="77777777" w:rsidR="009909F2" w:rsidRPr="005565DD" w:rsidRDefault="009909F2" w:rsidP="00EC2E2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5565DD">
              <w:rPr>
                <w:rFonts w:asciiTheme="majorHAnsi" w:hAnsiTheme="majorHAnsi"/>
                <w:sz w:val="18"/>
                <w:szCs w:val="18"/>
              </w:rPr>
              <w:t>Patērētāja paraksts</w:t>
            </w:r>
          </w:p>
        </w:tc>
      </w:tr>
    </w:tbl>
    <w:p w14:paraId="2966861A" w14:textId="4D374C03" w:rsidR="009909F2" w:rsidRPr="005565DD" w:rsidRDefault="009909F2" w:rsidP="539C3B78">
      <w:pPr>
        <w:pStyle w:val="Dokumentaveidanosaukums"/>
        <w:jc w:val="left"/>
        <w:rPr>
          <w:rFonts w:asciiTheme="majorHAnsi" w:hAnsiTheme="majorHAnsi" w:cs="Times New Roman"/>
          <w:b w:val="0"/>
          <w:bCs/>
          <w:sz w:val="24"/>
        </w:rPr>
      </w:pPr>
    </w:p>
    <w:p w14:paraId="1400B43A" w14:textId="77777777" w:rsidR="009909F2" w:rsidRPr="005565DD" w:rsidRDefault="009909F2" w:rsidP="009909F2">
      <w:pPr>
        <w:rPr>
          <w:rFonts w:asciiTheme="majorHAnsi" w:hAnsiTheme="majorHAnsi"/>
          <w:bCs/>
        </w:rPr>
      </w:pPr>
    </w:p>
    <w:p w14:paraId="26443C9C" w14:textId="77777777" w:rsidR="009909F2" w:rsidRPr="005565DD" w:rsidRDefault="009909F2" w:rsidP="009909F2">
      <w:pPr>
        <w:rPr>
          <w:rFonts w:asciiTheme="majorHAnsi" w:hAnsiTheme="majorHAnsi"/>
          <w:bCs/>
        </w:rPr>
      </w:pPr>
    </w:p>
    <w:p w14:paraId="02B15BB9" w14:textId="77777777" w:rsidR="009909F2" w:rsidRPr="005565DD" w:rsidRDefault="009909F2" w:rsidP="009909F2">
      <w:pPr>
        <w:rPr>
          <w:rFonts w:asciiTheme="majorHAnsi" w:hAnsiTheme="majorHAnsi"/>
        </w:rPr>
      </w:pPr>
    </w:p>
    <w:sectPr w:rsidR="009909F2" w:rsidRPr="005565DD" w:rsidSect="002E46C3"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3DDF0" w14:textId="77777777" w:rsidR="00881CDE" w:rsidRDefault="00881CDE" w:rsidP="002E46C3">
      <w:r>
        <w:separator/>
      </w:r>
    </w:p>
  </w:endnote>
  <w:endnote w:type="continuationSeparator" w:id="0">
    <w:p w14:paraId="53AC84FB" w14:textId="77777777" w:rsidR="00881CDE" w:rsidRDefault="00881CDE" w:rsidP="002E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panose1 w:val="00000000000000000000"/>
    <w:charset w:val="00"/>
    <w:family w:val="roman"/>
    <w:notTrueType/>
    <w:pitch w:val="default"/>
    <w:embedRegular r:id="rId1" w:fontKey="{038B96AF-6840-4CCF-B00E-3732FCE61F9D}"/>
    <w:embedBold r:id="rId2" w:fontKey="{7EC1DD17-2189-4B19-9253-BAFA2AD97613}"/>
    <w:embedItalic r:id="rId3" w:fontKey="{8465983C-02A8-41AF-81C8-CF42098432F3}"/>
    <w:embedBoldItalic r:id="rId4" w:fontKey="{090E1DB3-2A7F-4F12-A1BB-0ED4BD4C215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01BB98B4-0B56-45F4-B35D-C04966BBF307}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2432486"/>
      <w:docPartObj>
        <w:docPartGallery w:val="Page Numbers (Bottom of Page)"/>
        <w:docPartUnique/>
      </w:docPartObj>
    </w:sdtPr>
    <w:sdtContent>
      <w:p w14:paraId="46DA3014" w14:textId="77777777" w:rsidR="00974D3D" w:rsidRDefault="00974D3D" w:rsidP="00974D3D">
        <w:pPr>
          <w:pStyle w:val="Footer"/>
          <w:spacing w:before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2C5D0" w14:textId="77777777" w:rsidR="00881CDE" w:rsidRDefault="00881CDE" w:rsidP="002E46C3">
      <w:r>
        <w:separator/>
      </w:r>
    </w:p>
  </w:footnote>
  <w:footnote w:type="continuationSeparator" w:id="0">
    <w:p w14:paraId="399542B6" w14:textId="77777777" w:rsidR="00881CDE" w:rsidRDefault="00881CDE" w:rsidP="002E4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6C88"/>
    <w:multiLevelType w:val="hybridMultilevel"/>
    <w:tmpl w:val="B37A0168"/>
    <w:lvl w:ilvl="0" w:tplc="8A8816F0">
      <w:start w:val="30"/>
      <w:numFmt w:val="bullet"/>
      <w:lvlText w:val="–"/>
      <w:lvlJc w:val="left"/>
      <w:pPr>
        <w:ind w:left="927" w:hanging="360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0B54E41"/>
    <w:multiLevelType w:val="multilevel"/>
    <w:tmpl w:val="D174F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97491"/>
    <w:multiLevelType w:val="hybridMultilevel"/>
    <w:tmpl w:val="44F606D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776164A"/>
    <w:multiLevelType w:val="multilevel"/>
    <w:tmpl w:val="74625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311E99"/>
    <w:multiLevelType w:val="hybridMultilevel"/>
    <w:tmpl w:val="FCFA89EE"/>
    <w:lvl w:ilvl="0" w:tplc="B4744D4E">
      <w:start w:val="30"/>
      <w:numFmt w:val="bullet"/>
      <w:lvlText w:val="–"/>
      <w:lvlJc w:val="left"/>
      <w:pPr>
        <w:ind w:left="851" w:hanging="284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8CB0F6B"/>
    <w:multiLevelType w:val="hybridMultilevel"/>
    <w:tmpl w:val="0BFC2E0E"/>
    <w:lvl w:ilvl="0" w:tplc="E3AC0450">
      <w:start w:val="30"/>
      <w:numFmt w:val="bullet"/>
      <w:lvlText w:val="–"/>
      <w:lvlJc w:val="left"/>
      <w:pPr>
        <w:ind w:left="851" w:hanging="284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CAE0FAD"/>
    <w:multiLevelType w:val="multilevel"/>
    <w:tmpl w:val="A91C1D70"/>
    <w:lvl w:ilvl="0">
      <w:start w:val="1"/>
      <w:numFmt w:val="decimal"/>
      <w:pStyle w:val="Rkojumapunkts"/>
      <w:lvlText w:val="%1."/>
      <w:lvlJc w:val="right"/>
      <w:pPr>
        <w:ind w:left="851" w:hanging="142"/>
      </w:pPr>
      <w:rPr>
        <w:rFonts w:hint="default"/>
      </w:rPr>
    </w:lvl>
    <w:lvl w:ilvl="1">
      <w:start w:val="1"/>
      <w:numFmt w:val="decimal"/>
      <w:pStyle w:val="Rkojumaapakpunkts2lmenis"/>
      <w:lvlText w:val="%1.%2."/>
      <w:lvlJc w:val="left"/>
      <w:pPr>
        <w:ind w:left="1418" w:hanging="567"/>
      </w:pPr>
      <w:rPr>
        <w:rFonts w:hint="default"/>
      </w:rPr>
    </w:lvl>
    <w:lvl w:ilvl="2">
      <w:start w:val="1"/>
      <w:numFmt w:val="decimal"/>
      <w:pStyle w:val="Rkojumaapakpunkts3lmenis"/>
      <w:lvlText w:val="%1.%2.%3."/>
      <w:lvlJc w:val="left"/>
      <w:pPr>
        <w:ind w:left="2268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E464C56"/>
    <w:multiLevelType w:val="hybridMultilevel"/>
    <w:tmpl w:val="FC4EFA1A"/>
    <w:lvl w:ilvl="0" w:tplc="36688C88">
      <w:start w:val="2"/>
      <w:numFmt w:val="bullet"/>
      <w:pStyle w:val="Rkojumapreambulaspunkts"/>
      <w:lvlText w:val="–"/>
      <w:lvlJc w:val="left"/>
      <w:pPr>
        <w:ind w:left="927" w:hanging="360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3F19BA"/>
    <w:multiLevelType w:val="hybridMultilevel"/>
    <w:tmpl w:val="F51E26F8"/>
    <w:lvl w:ilvl="0" w:tplc="02607542">
      <w:start w:val="1"/>
      <w:numFmt w:val="decimal"/>
      <w:pStyle w:val="Pielikumpievienotodokumentuuzskaitjums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AE7AD4"/>
    <w:multiLevelType w:val="hybridMultilevel"/>
    <w:tmpl w:val="B4AEFB46"/>
    <w:lvl w:ilvl="0" w:tplc="B4744D4E">
      <w:start w:val="30"/>
      <w:numFmt w:val="bullet"/>
      <w:lvlText w:val="–"/>
      <w:lvlJc w:val="left"/>
      <w:pPr>
        <w:ind w:left="851" w:hanging="284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E0CEC"/>
    <w:multiLevelType w:val="hybridMultilevel"/>
    <w:tmpl w:val="F1B652E0"/>
    <w:lvl w:ilvl="0" w:tplc="B4744D4E">
      <w:start w:val="30"/>
      <w:numFmt w:val="bullet"/>
      <w:lvlText w:val="–"/>
      <w:lvlJc w:val="left"/>
      <w:pPr>
        <w:ind w:left="851" w:hanging="284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853358"/>
    <w:multiLevelType w:val="hybridMultilevel"/>
    <w:tmpl w:val="EF3678F2"/>
    <w:lvl w:ilvl="0" w:tplc="B4744D4E">
      <w:start w:val="30"/>
      <w:numFmt w:val="bullet"/>
      <w:lvlText w:val="–"/>
      <w:lvlJc w:val="left"/>
      <w:pPr>
        <w:ind w:left="1418" w:hanging="284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DAC07DF"/>
    <w:multiLevelType w:val="hybridMultilevel"/>
    <w:tmpl w:val="C1BA9B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1B4E16"/>
    <w:multiLevelType w:val="hybridMultilevel"/>
    <w:tmpl w:val="4750324A"/>
    <w:lvl w:ilvl="0" w:tplc="8A8816F0">
      <w:start w:val="30"/>
      <w:numFmt w:val="bullet"/>
      <w:lvlText w:val="–"/>
      <w:lvlJc w:val="left"/>
      <w:pPr>
        <w:ind w:left="927" w:hanging="360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C0166C3"/>
    <w:multiLevelType w:val="hybridMultilevel"/>
    <w:tmpl w:val="4DB47FC8"/>
    <w:lvl w:ilvl="0" w:tplc="8A8816F0">
      <w:start w:val="30"/>
      <w:numFmt w:val="bullet"/>
      <w:lvlText w:val="–"/>
      <w:lvlJc w:val="left"/>
      <w:pPr>
        <w:ind w:left="1494" w:hanging="360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1EF49B8"/>
    <w:multiLevelType w:val="hybridMultilevel"/>
    <w:tmpl w:val="C77C9C20"/>
    <w:lvl w:ilvl="0" w:tplc="B4744D4E">
      <w:start w:val="30"/>
      <w:numFmt w:val="bullet"/>
      <w:lvlText w:val="–"/>
      <w:lvlJc w:val="left"/>
      <w:pPr>
        <w:ind w:left="1418" w:hanging="284"/>
      </w:pPr>
      <w:rPr>
        <w:rFonts w:ascii="Source Sans Pro" w:eastAsiaTheme="minorHAnsi" w:hAnsi="Source Sans Pr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7C12125"/>
    <w:multiLevelType w:val="hybridMultilevel"/>
    <w:tmpl w:val="F2544136"/>
    <w:lvl w:ilvl="0" w:tplc="8A1CDBD2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F8467E"/>
    <w:multiLevelType w:val="multilevel"/>
    <w:tmpl w:val="7DC68250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E755343"/>
    <w:multiLevelType w:val="hybridMultilevel"/>
    <w:tmpl w:val="89949272"/>
    <w:lvl w:ilvl="0" w:tplc="8A1CDBD2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103800190">
    <w:abstractNumId w:val="8"/>
  </w:num>
  <w:num w:numId="2" w16cid:durableId="601762850">
    <w:abstractNumId w:val="13"/>
  </w:num>
  <w:num w:numId="3" w16cid:durableId="934216379">
    <w:abstractNumId w:val="14"/>
  </w:num>
  <w:num w:numId="4" w16cid:durableId="1945530417">
    <w:abstractNumId w:val="0"/>
  </w:num>
  <w:num w:numId="5" w16cid:durableId="451176005">
    <w:abstractNumId w:val="5"/>
  </w:num>
  <w:num w:numId="6" w16cid:durableId="59135272">
    <w:abstractNumId w:val="4"/>
  </w:num>
  <w:num w:numId="7" w16cid:durableId="126433605">
    <w:abstractNumId w:val="9"/>
  </w:num>
  <w:num w:numId="8" w16cid:durableId="684598783">
    <w:abstractNumId w:val="15"/>
  </w:num>
  <w:num w:numId="9" w16cid:durableId="675838462">
    <w:abstractNumId w:val="10"/>
  </w:num>
  <w:num w:numId="10" w16cid:durableId="857502702">
    <w:abstractNumId w:val="11"/>
  </w:num>
  <w:num w:numId="11" w16cid:durableId="1004282214">
    <w:abstractNumId w:val="2"/>
  </w:num>
  <w:num w:numId="12" w16cid:durableId="205148641">
    <w:abstractNumId w:val="17"/>
  </w:num>
  <w:num w:numId="13" w16cid:durableId="975723851">
    <w:abstractNumId w:val="12"/>
  </w:num>
  <w:num w:numId="14" w16cid:durableId="860510373">
    <w:abstractNumId w:val="7"/>
  </w:num>
  <w:num w:numId="15" w16cid:durableId="985860407">
    <w:abstractNumId w:val="6"/>
  </w:num>
  <w:num w:numId="16" w16cid:durableId="184946118">
    <w:abstractNumId w:val="17"/>
  </w:num>
  <w:num w:numId="17" w16cid:durableId="670333372">
    <w:abstractNumId w:val="17"/>
  </w:num>
  <w:num w:numId="18" w16cid:durableId="1769276461">
    <w:abstractNumId w:val="8"/>
  </w:num>
  <w:num w:numId="19" w16cid:durableId="1386563006">
    <w:abstractNumId w:val="7"/>
  </w:num>
  <w:num w:numId="20" w16cid:durableId="1254362591">
    <w:abstractNumId w:val="6"/>
  </w:num>
  <w:num w:numId="21" w16cid:durableId="1492670607">
    <w:abstractNumId w:val="17"/>
  </w:num>
  <w:num w:numId="22" w16cid:durableId="1290093675">
    <w:abstractNumId w:val="17"/>
  </w:num>
  <w:num w:numId="23" w16cid:durableId="1958832341">
    <w:abstractNumId w:val="8"/>
  </w:num>
  <w:num w:numId="24" w16cid:durableId="2050642452">
    <w:abstractNumId w:val="7"/>
  </w:num>
  <w:num w:numId="25" w16cid:durableId="124858300">
    <w:abstractNumId w:val="6"/>
  </w:num>
  <w:num w:numId="26" w16cid:durableId="16811601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0776741">
    <w:abstractNumId w:val="1"/>
  </w:num>
  <w:num w:numId="28" w16cid:durableId="146483202">
    <w:abstractNumId w:val="3"/>
  </w:num>
  <w:num w:numId="29" w16cid:durableId="817456107">
    <w:abstractNumId w:val="18"/>
  </w:num>
  <w:num w:numId="30" w16cid:durableId="497236884">
    <w:abstractNumId w:val="16"/>
  </w:num>
  <w:num w:numId="31" w16cid:durableId="272131472">
    <w:abstractNumId w:val="17"/>
  </w:num>
  <w:num w:numId="32" w16cid:durableId="348876904">
    <w:abstractNumId w:val="17"/>
  </w:num>
  <w:num w:numId="33" w16cid:durableId="112019999">
    <w:abstractNumId w:val="8"/>
  </w:num>
  <w:num w:numId="34" w16cid:durableId="1467577476">
    <w:abstractNumId w:val="7"/>
  </w:num>
  <w:num w:numId="35" w16cid:durableId="13305192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TrueTypeFont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A83"/>
    <w:rsid w:val="00002B18"/>
    <w:rsid w:val="00014835"/>
    <w:rsid w:val="0003701E"/>
    <w:rsid w:val="000430CF"/>
    <w:rsid w:val="00045AA3"/>
    <w:rsid w:val="000500B5"/>
    <w:rsid w:val="0005615D"/>
    <w:rsid w:val="0006358F"/>
    <w:rsid w:val="000649CB"/>
    <w:rsid w:val="000C2476"/>
    <w:rsid w:val="000D02D1"/>
    <w:rsid w:val="000E603A"/>
    <w:rsid w:val="000F1021"/>
    <w:rsid w:val="001419D5"/>
    <w:rsid w:val="00145F8B"/>
    <w:rsid w:val="00164D5E"/>
    <w:rsid w:val="001A218F"/>
    <w:rsid w:val="001C7CD9"/>
    <w:rsid w:val="001D3D2C"/>
    <w:rsid w:val="001E26E6"/>
    <w:rsid w:val="001E4550"/>
    <w:rsid w:val="001F56D1"/>
    <w:rsid w:val="001F7811"/>
    <w:rsid w:val="00207249"/>
    <w:rsid w:val="002130FA"/>
    <w:rsid w:val="00237AD1"/>
    <w:rsid w:val="00293E0D"/>
    <w:rsid w:val="002C25AB"/>
    <w:rsid w:val="002C2945"/>
    <w:rsid w:val="002C73A1"/>
    <w:rsid w:val="002E46C3"/>
    <w:rsid w:val="002E6956"/>
    <w:rsid w:val="00304A0B"/>
    <w:rsid w:val="00314A07"/>
    <w:rsid w:val="003209C5"/>
    <w:rsid w:val="00322026"/>
    <w:rsid w:val="00332018"/>
    <w:rsid w:val="003565BD"/>
    <w:rsid w:val="00381DF9"/>
    <w:rsid w:val="0038760A"/>
    <w:rsid w:val="00396C5B"/>
    <w:rsid w:val="003A2B53"/>
    <w:rsid w:val="003B0310"/>
    <w:rsid w:val="003B17DD"/>
    <w:rsid w:val="003C1586"/>
    <w:rsid w:val="003C7446"/>
    <w:rsid w:val="003E647B"/>
    <w:rsid w:val="003F46D0"/>
    <w:rsid w:val="00400E2D"/>
    <w:rsid w:val="004070F0"/>
    <w:rsid w:val="00441787"/>
    <w:rsid w:val="00485CB1"/>
    <w:rsid w:val="00491685"/>
    <w:rsid w:val="004B528C"/>
    <w:rsid w:val="004C2FDE"/>
    <w:rsid w:val="004C4F24"/>
    <w:rsid w:val="004C5A3E"/>
    <w:rsid w:val="004E0A98"/>
    <w:rsid w:val="004E71C4"/>
    <w:rsid w:val="004F4C00"/>
    <w:rsid w:val="00531D46"/>
    <w:rsid w:val="0054158A"/>
    <w:rsid w:val="0054694A"/>
    <w:rsid w:val="005565DD"/>
    <w:rsid w:val="005624AB"/>
    <w:rsid w:val="005712EB"/>
    <w:rsid w:val="00591092"/>
    <w:rsid w:val="005933EC"/>
    <w:rsid w:val="005C4052"/>
    <w:rsid w:val="005C538D"/>
    <w:rsid w:val="005D45C2"/>
    <w:rsid w:val="005E6A06"/>
    <w:rsid w:val="005F3FDF"/>
    <w:rsid w:val="006039FB"/>
    <w:rsid w:val="00604DEB"/>
    <w:rsid w:val="006123AC"/>
    <w:rsid w:val="00645EE5"/>
    <w:rsid w:val="006966CC"/>
    <w:rsid w:val="006B457A"/>
    <w:rsid w:val="006C3AC5"/>
    <w:rsid w:val="006C4915"/>
    <w:rsid w:val="006D2753"/>
    <w:rsid w:val="006E361A"/>
    <w:rsid w:val="006E5542"/>
    <w:rsid w:val="006E6E05"/>
    <w:rsid w:val="00707B2D"/>
    <w:rsid w:val="00727744"/>
    <w:rsid w:val="0074422D"/>
    <w:rsid w:val="00747D31"/>
    <w:rsid w:val="00780CB8"/>
    <w:rsid w:val="0078576B"/>
    <w:rsid w:val="007A2660"/>
    <w:rsid w:val="007A58E6"/>
    <w:rsid w:val="007B2A5C"/>
    <w:rsid w:val="007D5308"/>
    <w:rsid w:val="007F7F12"/>
    <w:rsid w:val="00802C28"/>
    <w:rsid w:val="00803FE9"/>
    <w:rsid w:val="00814066"/>
    <w:rsid w:val="00826F39"/>
    <w:rsid w:val="00842A0E"/>
    <w:rsid w:val="00847CD7"/>
    <w:rsid w:val="00851C18"/>
    <w:rsid w:val="00873833"/>
    <w:rsid w:val="00881CDE"/>
    <w:rsid w:val="008833A1"/>
    <w:rsid w:val="0089164E"/>
    <w:rsid w:val="008F62CB"/>
    <w:rsid w:val="009059C9"/>
    <w:rsid w:val="009155C5"/>
    <w:rsid w:val="009171C1"/>
    <w:rsid w:val="00926AFE"/>
    <w:rsid w:val="00946FEE"/>
    <w:rsid w:val="00970DFE"/>
    <w:rsid w:val="00972750"/>
    <w:rsid w:val="00974D3D"/>
    <w:rsid w:val="009755A7"/>
    <w:rsid w:val="00981BC4"/>
    <w:rsid w:val="009909F2"/>
    <w:rsid w:val="00991D61"/>
    <w:rsid w:val="009E4C1D"/>
    <w:rsid w:val="009F0FD6"/>
    <w:rsid w:val="00A2550E"/>
    <w:rsid w:val="00A703B5"/>
    <w:rsid w:val="00A85969"/>
    <w:rsid w:val="00A87642"/>
    <w:rsid w:val="00A92247"/>
    <w:rsid w:val="00AF17BA"/>
    <w:rsid w:val="00B30A2C"/>
    <w:rsid w:val="00B45376"/>
    <w:rsid w:val="00B60967"/>
    <w:rsid w:val="00B821AD"/>
    <w:rsid w:val="00B83823"/>
    <w:rsid w:val="00B90E3C"/>
    <w:rsid w:val="00BA3B67"/>
    <w:rsid w:val="00BC5F70"/>
    <w:rsid w:val="00BE747E"/>
    <w:rsid w:val="00BF4A0D"/>
    <w:rsid w:val="00C05530"/>
    <w:rsid w:val="00C40F31"/>
    <w:rsid w:val="00C458DF"/>
    <w:rsid w:val="00C476A4"/>
    <w:rsid w:val="00C5448E"/>
    <w:rsid w:val="00C5596D"/>
    <w:rsid w:val="00C56A51"/>
    <w:rsid w:val="00C60530"/>
    <w:rsid w:val="00C75C7F"/>
    <w:rsid w:val="00C86994"/>
    <w:rsid w:val="00C977FD"/>
    <w:rsid w:val="00CA2060"/>
    <w:rsid w:val="00CB07A5"/>
    <w:rsid w:val="00CC6C71"/>
    <w:rsid w:val="00CC74FF"/>
    <w:rsid w:val="00CE35E2"/>
    <w:rsid w:val="00CF1218"/>
    <w:rsid w:val="00CF701F"/>
    <w:rsid w:val="00D259A3"/>
    <w:rsid w:val="00D26A83"/>
    <w:rsid w:val="00D400BC"/>
    <w:rsid w:val="00D40750"/>
    <w:rsid w:val="00D629FB"/>
    <w:rsid w:val="00D9562B"/>
    <w:rsid w:val="00DB1B8C"/>
    <w:rsid w:val="00DC6B0C"/>
    <w:rsid w:val="00DC7A36"/>
    <w:rsid w:val="00DE7EEC"/>
    <w:rsid w:val="00DF3083"/>
    <w:rsid w:val="00E010D3"/>
    <w:rsid w:val="00E350D5"/>
    <w:rsid w:val="00E52257"/>
    <w:rsid w:val="00E577F1"/>
    <w:rsid w:val="00E600E9"/>
    <w:rsid w:val="00E66370"/>
    <w:rsid w:val="00E667EB"/>
    <w:rsid w:val="00EC2E21"/>
    <w:rsid w:val="00EC34CB"/>
    <w:rsid w:val="00ED42E3"/>
    <w:rsid w:val="00ED60CC"/>
    <w:rsid w:val="00EE6A6A"/>
    <w:rsid w:val="00F154E2"/>
    <w:rsid w:val="00F23E1C"/>
    <w:rsid w:val="00F4316E"/>
    <w:rsid w:val="00F73E79"/>
    <w:rsid w:val="00F77C97"/>
    <w:rsid w:val="00F85783"/>
    <w:rsid w:val="00F87406"/>
    <w:rsid w:val="00FC31F5"/>
    <w:rsid w:val="00FD6405"/>
    <w:rsid w:val="00FF03CE"/>
    <w:rsid w:val="00FF0F61"/>
    <w:rsid w:val="00FF5F1A"/>
    <w:rsid w:val="3D2F8B02"/>
    <w:rsid w:val="4624AE71"/>
    <w:rsid w:val="4E6F0D0A"/>
    <w:rsid w:val="539C3B78"/>
    <w:rsid w:val="66556B60"/>
    <w:rsid w:val="67D79562"/>
    <w:rsid w:val="6A5419FA"/>
    <w:rsid w:val="6BFD9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553288"/>
  <w14:defaultImageDpi w14:val="32767"/>
  <w15:chartTrackingRefBased/>
  <w15:docId w15:val="{BA08F09D-05E4-4F68-A298-3688CDB7A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4AB"/>
    <w:rPr>
      <w:lang w:val="lv-LV"/>
    </w:rPr>
  </w:style>
  <w:style w:type="paragraph" w:styleId="Heading1">
    <w:name w:val="heading 1"/>
    <w:basedOn w:val="Pamatteksts2"/>
    <w:next w:val="Normal"/>
    <w:link w:val="Heading1Char"/>
    <w:uiPriority w:val="9"/>
    <w:qFormat/>
    <w:rsid w:val="005624AB"/>
    <w:pPr>
      <w:numPr>
        <w:numId w:val="32"/>
      </w:numPr>
      <w:spacing w:before="240" w:line="240" w:lineRule="auto"/>
      <w:outlineLvl w:val="0"/>
    </w:pPr>
    <w:rPr>
      <w:b/>
      <w:bCs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624AB"/>
    <w:pPr>
      <w:numPr>
        <w:ilvl w:val="1"/>
      </w:numPr>
      <w:spacing w:before="120"/>
      <w:outlineLvl w:val="1"/>
    </w:pPr>
    <w:rPr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332018"/>
    <w:pPr>
      <w:keepNext/>
      <w:keepLines/>
      <w:spacing w:before="160" w:after="80"/>
      <w:outlineLvl w:val="2"/>
    </w:pPr>
    <w:rPr>
      <w:rFonts w:eastAsiaTheme="majorEastAsia" w:cstheme="majorBidi"/>
      <w:color w:val="1E758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4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E758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4AB"/>
    <w:pPr>
      <w:keepNext/>
      <w:keepLines/>
      <w:spacing w:before="80" w:after="40"/>
      <w:outlineLvl w:val="4"/>
    </w:pPr>
    <w:rPr>
      <w:rFonts w:eastAsiaTheme="majorEastAsia" w:cstheme="majorBidi"/>
      <w:color w:val="1E758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4AB"/>
    <w:pPr>
      <w:keepNext/>
      <w:keepLines/>
      <w:spacing w:before="40"/>
      <w:outlineLvl w:val="5"/>
    </w:pPr>
    <w:rPr>
      <w:rFonts w:eastAsiaTheme="majorEastAsia" w:cstheme="majorBidi"/>
      <w:i/>
      <w:iCs/>
      <w:color w:val="5C5C64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4AB"/>
    <w:pPr>
      <w:keepNext/>
      <w:keepLines/>
      <w:spacing w:before="40"/>
      <w:outlineLvl w:val="6"/>
    </w:pPr>
    <w:rPr>
      <w:rFonts w:eastAsiaTheme="majorEastAsia" w:cstheme="majorBidi"/>
      <w:color w:val="5C5C64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4AB"/>
    <w:pPr>
      <w:keepNext/>
      <w:keepLines/>
      <w:outlineLvl w:val="7"/>
    </w:pPr>
    <w:rPr>
      <w:rFonts w:eastAsiaTheme="majorEastAsia" w:cstheme="majorBidi"/>
      <w:i/>
      <w:iCs/>
      <w:color w:val="2E2E32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4AB"/>
    <w:pPr>
      <w:keepNext/>
      <w:keepLines/>
      <w:outlineLvl w:val="8"/>
    </w:pPr>
    <w:rPr>
      <w:rFonts w:eastAsiaTheme="majorEastAsia" w:cstheme="majorBidi"/>
      <w:color w:val="2E2E32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9CB"/>
    <w:rPr>
      <w:rFonts w:eastAsia="Times New Roman" w:cs="Times New Roman"/>
      <w:sz w:val="20"/>
      <w:szCs w:val="20"/>
    </w:r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28" w:type="dxa"/>
        <w:left w:w="85" w:type="dxa"/>
        <w:bottom w:w="28" w:type="dxa"/>
        <w:right w:w="85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624AB"/>
    <w:rPr>
      <w:b/>
      <w:bCs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5624AB"/>
    <w:rPr>
      <w:b/>
      <w:bCs/>
      <w:i/>
      <w:iCs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018"/>
    <w:rPr>
      <w:rFonts w:eastAsiaTheme="majorEastAsia" w:cstheme="majorBidi"/>
      <w:color w:val="1E758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4AB"/>
    <w:rPr>
      <w:rFonts w:eastAsiaTheme="majorEastAsia" w:cstheme="majorBidi"/>
      <w:i/>
      <w:iCs/>
      <w:color w:val="1E758E" w:themeColor="accent1" w:themeShade="BF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4AB"/>
    <w:rPr>
      <w:rFonts w:eastAsiaTheme="majorEastAsia" w:cstheme="majorBidi"/>
      <w:color w:val="1E758E" w:themeColor="accent1" w:themeShade="BF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4AB"/>
    <w:rPr>
      <w:rFonts w:eastAsiaTheme="majorEastAsia" w:cstheme="majorBidi"/>
      <w:i/>
      <w:iCs/>
      <w:color w:val="5C5C64" w:themeColor="text1" w:themeTint="A6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4AB"/>
    <w:rPr>
      <w:rFonts w:eastAsiaTheme="majorEastAsia" w:cstheme="majorBidi"/>
      <w:color w:val="5C5C64" w:themeColor="text1" w:themeTint="A6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4AB"/>
    <w:rPr>
      <w:rFonts w:eastAsiaTheme="majorEastAsia" w:cstheme="majorBidi"/>
      <w:i/>
      <w:iCs/>
      <w:color w:val="2E2E32" w:themeColor="text1" w:themeTint="D8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4AB"/>
    <w:rPr>
      <w:rFonts w:eastAsiaTheme="majorEastAsia" w:cstheme="majorBidi"/>
      <w:color w:val="2E2E32" w:themeColor="text1" w:themeTint="D8"/>
      <w:lang w:val="lv-LV"/>
    </w:rPr>
  </w:style>
  <w:style w:type="paragraph" w:styleId="Title">
    <w:name w:val="Title"/>
    <w:aliases w:val="Dokumenta satura atklāsts"/>
    <w:basedOn w:val="Normal"/>
    <w:next w:val="Pamatteksts2"/>
    <w:link w:val="TitleChar"/>
    <w:uiPriority w:val="10"/>
    <w:qFormat/>
    <w:rsid w:val="005624AB"/>
    <w:pPr>
      <w:keepNext/>
      <w:keepLines/>
    </w:pPr>
    <w:rPr>
      <w:i/>
      <w:iCs/>
    </w:rPr>
  </w:style>
  <w:style w:type="character" w:customStyle="1" w:styleId="TitleChar">
    <w:name w:val="Title Char"/>
    <w:aliases w:val="Dokumenta satura atklāsts Char"/>
    <w:basedOn w:val="DefaultParagraphFont"/>
    <w:link w:val="Title"/>
    <w:uiPriority w:val="10"/>
    <w:rsid w:val="005624AB"/>
    <w:rPr>
      <w:i/>
      <w:iCs/>
      <w:lang w:val="lv-LV"/>
    </w:rPr>
  </w:style>
  <w:style w:type="paragraph" w:styleId="Subtitle">
    <w:name w:val="Subtitle"/>
    <w:basedOn w:val="Normal"/>
    <w:next w:val="Normal"/>
    <w:link w:val="SubtitleChar"/>
    <w:uiPriority w:val="11"/>
    <w:rsid w:val="00332018"/>
    <w:pPr>
      <w:numPr>
        <w:ilvl w:val="1"/>
      </w:numPr>
    </w:pPr>
    <w:rPr>
      <w:rFonts w:eastAsiaTheme="majorEastAsia" w:cstheme="majorBidi"/>
      <w:color w:val="5C5C64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018"/>
    <w:rPr>
      <w:rFonts w:eastAsiaTheme="majorEastAsia" w:cstheme="majorBidi"/>
      <w:color w:val="5C5C64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332018"/>
    <w:pPr>
      <w:spacing w:before="160"/>
      <w:jc w:val="center"/>
    </w:pPr>
    <w:rPr>
      <w:i/>
      <w:iCs/>
      <w:color w:val="45454B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018"/>
    <w:rPr>
      <w:i/>
      <w:iCs/>
      <w:color w:val="45454B" w:themeColor="text1" w:themeTint="BF"/>
    </w:rPr>
  </w:style>
  <w:style w:type="paragraph" w:styleId="ListParagraph">
    <w:name w:val="List Paragraph"/>
    <w:basedOn w:val="Pamatteksts1"/>
    <w:link w:val="ListParagraphChar"/>
    <w:uiPriority w:val="34"/>
    <w:rsid w:val="000649CB"/>
    <w:pPr>
      <w:ind w:firstLine="0"/>
      <w:contextualSpacing/>
    </w:pPr>
  </w:style>
  <w:style w:type="character" w:styleId="IntenseEmphasis">
    <w:name w:val="Intense Emphasis"/>
    <w:basedOn w:val="DefaultParagraphFont"/>
    <w:uiPriority w:val="21"/>
    <w:rsid w:val="00332018"/>
    <w:rPr>
      <w:i/>
      <w:iCs/>
      <w:color w:val="1E758E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32018"/>
    <w:pPr>
      <w:pBdr>
        <w:top w:val="single" w:sz="4" w:space="10" w:color="1E758E" w:themeColor="accent1" w:themeShade="BF"/>
        <w:bottom w:val="single" w:sz="4" w:space="10" w:color="1E758E" w:themeColor="accent1" w:themeShade="BF"/>
      </w:pBdr>
      <w:spacing w:before="360" w:after="360"/>
      <w:ind w:left="864" w:right="864"/>
      <w:jc w:val="center"/>
    </w:pPr>
    <w:rPr>
      <w:i/>
      <w:iCs/>
      <w:color w:val="1E758E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018"/>
    <w:rPr>
      <w:i/>
      <w:iCs/>
      <w:color w:val="1E758E" w:themeColor="accent1" w:themeShade="BF"/>
    </w:rPr>
  </w:style>
  <w:style w:type="character" w:styleId="IntenseReference">
    <w:name w:val="Intense Reference"/>
    <w:basedOn w:val="DefaultParagraphFont"/>
    <w:uiPriority w:val="32"/>
    <w:rsid w:val="00332018"/>
    <w:rPr>
      <w:b/>
      <w:bCs/>
      <w:smallCaps/>
      <w:color w:val="1E758E" w:themeColor="accent1" w:themeShade="BF"/>
      <w:spacing w:val="5"/>
    </w:rPr>
  </w:style>
  <w:style w:type="paragraph" w:customStyle="1" w:styleId="Pamatteksts1">
    <w:name w:val="Pamatteksts1"/>
    <w:basedOn w:val="Normal"/>
    <w:rsid w:val="005933EC"/>
    <w:pPr>
      <w:spacing w:before="120" w:line="276" w:lineRule="auto"/>
      <w:ind w:firstLine="567"/>
      <w:jc w:val="both"/>
    </w:pPr>
  </w:style>
  <w:style w:type="character" w:customStyle="1" w:styleId="PamattekstsChar">
    <w:name w:val="Pamatteksts Char"/>
    <w:basedOn w:val="DefaultParagraphFont"/>
    <w:link w:val="Pamatteksts2"/>
    <w:rsid w:val="005624AB"/>
    <w:rPr>
      <w:lang w:val="lv-LV"/>
    </w:rPr>
  </w:style>
  <w:style w:type="paragraph" w:customStyle="1" w:styleId="Pielikumpieveinotodokumentunorde">
    <w:name w:val="Pielikumā (pieveinoto dokumentu norāde)"/>
    <w:basedOn w:val="Normal"/>
    <w:next w:val="Pielikumpievienotodokumentuuzskaitjums"/>
    <w:link w:val="PielikumpieveinotodokumentunordeChar"/>
    <w:qFormat/>
    <w:rsid w:val="005624AB"/>
    <w:pPr>
      <w:spacing w:before="480" w:line="276" w:lineRule="auto"/>
    </w:pPr>
  </w:style>
  <w:style w:type="character" w:customStyle="1" w:styleId="PielikumpieveinotodokumentunordeChar">
    <w:name w:val="Pielikumā (pieveinoto dokumentu norāde) Char"/>
    <w:basedOn w:val="DefaultParagraphFont"/>
    <w:link w:val="Pielikumpieveinotodokumentunorde"/>
    <w:rsid w:val="005624AB"/>
    <w:rPr>
      <w:lang w:val="lv-LV"/>
    </w:rPr>
  </w:style>
  <w:style w:type="paragraph" w:customStyle="1" w:styleId="Pielikumpievienotodokumentuuzskaitjums">
    <w:name w:val="Pielikumā (pievienoto dokumentu uzskaitījums)"/>
    <w:basedOn w:val="ListParagraph"/>
    <w:link w:val="PielikumpievienotodokumentuuzskaitjumsChar"/>
    <w:qFormat/>
    <w:rsid w:val="005624AB"/>
    <w:pPr>
      <w:numPr>
        <w:numId w:val="33"/>
      </w:numPr>
      <w:spacing w:before="0"/>
      <w:contextualSpacing w:val="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0649CB"/>
    <w:rPr>
      <w:lang w:val="lv-LV"/>
    </w:rPr>
  </w:style>
  <w:style w:type="character" w:customStyle="1" w:styleId="PielikumpievienotodokumentuuzskaitjumsChar">
    <w:name w:val="Pielikumā (pievienoto dokumentu uzskaitījums) Char"/>
    <w:basedOn w:val="ListParagraphChar"/>
    <w:link w:val="Pielikumpievienotodokumentuuzskaitjums"/>
    <w:rsid w:val="005624AB"/>
    <w:rPr>
      <w:lang w:val="lv-LV"/>
    </w:rPr>
  </w:style>
  <w:style w:type="paragraph" w:customStyle="1" w:styleId="Rkojumapreambulaspunkts">
    <w:name w:val="Rīkojuma preambulas punkts"/>
    <w:basedOn w:val="ListParagraph"/>
    <w:qFormat/>
    <w:rsid w:val="005624AB"/>
    <w:pPr>
      <w:numPr>
        <w:numId w:val="34"/>
      </w:numPr>
      <w:spacing w:before="0"/>
    </w:pPr>
  </w:style>
  <w:style w:type="paragraph" w:customStyle="1" w:styleId="Rkojumapunkts">
    <w:name w:val="Rīkojuma punkts"/>
    <w:basedOn w:val="ListParagraph"/>
    <w:qFormat/>
    <w:rsid w:val="005624AB"/>
    <w:pPr>
      <w:numPr>
        <w:numId w:val="35"/>
      </w:numPr>
      <w:spacing w:before="240"/>
      <w:contextualSpacing w:val="0"/>
    </w:pPr>
  </w:style>
  <w:style w:type="table" w:customStyle="1" w:styleId="Borderless">
    <w:name w:val="Borderless"/>
    <w:basedOn w:val="TableNormal"/>
    <w:uiPriority w:val="99"/>
    <w:rsid w:val="00E600E9"/>
    <w:tblPr>
      <w:jc w:val="center"/>
    </w:tblPr>
    <w:trPr>
      <w:cantSplit/>
      <w:jc w:val="center"/>
    </w:trPr>
    <w:tcPr>
      <w:tcMar>
        <w:left w:w="0" w:type="dxa"/>
        <w:right w:w="0" w:type="dxa"/>
      </w:tcMar>
    </w:tcPr>
  </w:style>
  <w:style w:type="character" w:styleId="Hyperlink">
    <w:name w:val="Hyperlink"/>
    <w:basedOn w:val="DefaultParagraphFont"/>
    <w:uiPriority w:val="99"/>
    <w:unhideWhenUsed/>
    <w:rsid w:val="00E600E9"/>
    <w:rPr>
      <w:color w:val="1E758E" w:themeColor="accent1" w:themeShade="B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600E9"/>
    <w:rPr>
      <w:color w:val="1E758E" w:themeColor="accent1" w:themeShade="BF"/>
      <w:u w:val="single"/>
    </w:rPr>
  </w:style>
  <w:style w:type="paragraph" w:styleId="Footer">
    <w:name w:val="footer"/>
    <w:basedOn w:val="Normal"/>
    <w:link w:val="FooterChar"/>
    <w:uiPriority w:val="99"/>
    <w:unhideWhenUsed/>
    <w:rsid w:val="00E600E9"/>
  </w:style>
  <w:style w:type="character" w:customStyle="1" w:styleId="FooterChar">
    <w:name w:val="Footer Char"/>
    <w:basedOn w:val="DefaultParagraphFont"/>
    <w:link w:val="Footer"/>
    <w:uiPriority w:val="99"/>
    <w:rsid w:val="00E600E9"/>
    <w:rPr>
      <w:lang w:val="lv-LV"/>
    </w:rPr>
  </w:style>
  <w:style w:type="paragraph" w:styleId="Header">
    <w:name w:val="header"/>
    <w:basedOn w:val="Normal"/>
    <w:link w:val="HeaderChar"/>
    <w:uiPriority w:val="99"/>
    <w:unhideWhenUsed/>
    <w:rsid w:val="00E600E9"/>
  </w:style>
  <w:style w:type="character" w:customStyle="1" w:styleId="HeaderChar">
    <w:name w:val="Header Char"/>
    <w:basedOn w:val="DefaultParagraphFont"/>
    <w:link w:val="Header"/>
    <w:uiPriority w:val="99"/>
    <w:rsid w:val="00E600E9"/>
    <w:rPr>
      <w:lang w:val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600E9"/>
    <w:pPr>
      <w:jc w:val="both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600E9"/>
    <w:rPr>
      <w:sz w:val="20"/>
      <w:szCs w:val="20"/>
      <w:lang w:val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00E9"/>
    <w:pPr>
      <w:spacing w:line="48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00E9"/>
    <w:rPr>
      <w:sz w:val="20"/>
      <w:szCs w:val="20"/>
      <w:lang w:val="lv-LV"/>
    </w:rPr>
  </w:style>
  <w:style w:type="paragraph" w:customStyle="1" w:styleId="Dokumentaveidanosaukums">
    <w:name w:val="Dokumenta veida nosaukums"/>
    <w:basedOn w:val="Normal"/>
    <w:next w:val="Normal"/>
    <w:link w:val="DokumentaveidanosaukumsChar"/>
    <w:qFormat/>
    <w:rsid w:val="005624AB"/>
    <w:pPr>
      <w:spacing w:after="240"/>
      <w:jc w:val="center"/>
    </w:pPr>
    <w:rPr>
      <w:b/>
      <w:caps/>
      <w:noProof/>
      <w:spacing w:val="50"/>
      <w:sz w:val="28"/>
    </w:rPr>
  </w:style>
  <w:style w:type="character" w:customStyle="1" w:styleId="DokumentaveidanosaukumsChar">
    <w:name w:val="Dokumenta veida nosaukums Char"/>
    <w:basedOn w:val="DefaultParagraphFont"/>
    <w:link w:val="Dokumentaveidanosaukums"/>
    <w:rsid w:val="005624AB"/>
    <w:rPr>
      <w:b/>
      <w:caps/>
      <w:noProof/>
      <w:spacing w:val="50"/>
      <w:sz w:val="28"/>
      <w:lang w:val="lv-LV"/>
    </w:rPr>
  </w:style>
  <w:style w:type="paragraph" w:customStyle="1" w:styleId="Rkojumaapakpunkts2lmenis">
    <w:name w:val="Rīkojuma apakšpunkts (2. līmenis)"/>
    <w:basedOn w:val="Rkojumapunkts"/>
    <w:rsid w:val="00CA2060"/>
    <w:pPr>
      <w:numPr>
        <w:ilvl w:val="1"/>
      </w:numPr>
      <w:spacing w:before="0"/>
    </w:pPr>
  </w:style>
  <w:style w:type="paragraph" w:customStyle="1" w:styleId="Rkojumaapakpunkts3lmenis">
    <w:name w:val="Rīkojuma apakšpunkts (3. līmenis)"/>
    <w:basedOn w:val="Rkojumaapakpunkts2lmenis"/>
    <w:rsid w:val="00CA2060"/>
    <w:pPr>
      <w:numPr>
        <w:ilvl w:val="2"/>
      </w:numPr>
      <w:tabs>
        <w:tab w:val="num" w:pos="360"/>
      </w:tabs>
      <w:ind w:left="851" w:hanging="142"/>
    </w:pPr>
  </w:style>
  <w:style w:type="character" w:styleId="UnresolvedMention">
    <w:name w:val="Unresolved Mention"/>
    <w:basedOn w:val="DefaultParagraphFont"/>
    <w:uiPriority w:val="99"/>
    <w:semiHidden/>
    <w:unhideWhenUsed/>
    <w:rsid w:val="0087383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6358F"/>
    <w:rPr>
      <w:lang w:val="lv-LV"/>
    </w:rPr>
  </w:style>
  <w:style w:type="paragraph" w:customStyle="1" w:styleId="Pamatteksts2">
    <w:name w:val="Pamatteksts2"/>
    <w:basedOn w:val="Normal"/>
    <w:link w:val="PamattekstsChar"/>
    <w:qFormat/>
    <w:rsid w:val="005624AB"/>
    <w:pPr>
      <w:spacing w:before="120" w:line="276" w:lineRule="auto"/>
      <w:ind w:firstLine="567"/>
      <w:jc w:val="both"/>
    </w:pPr>
  </w:style>
  <w:style w:type="paragraph" w:styleId="NormalWeb">
    <w:name w:val="Normal (Web)"/>
    <w:basedOn w:val="Normal"/>
    <w:uiPriority w:val="99"/>
    <w:unhideWhenUsed/>
    <w:rsid w:val="009909F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fs.muca\OneDrive%20-%20VSIA%20Latvijas%20V&#275;stnesis\Darba%20dokumenti\Organiz&#257;cijas%20veidlapas\Veidlapu%20faili%20(dotx)\R&#299;kojuma%20veidlapa.dotx" TargetMode="External"/></Relationships>
</file>

<file path=word/theme/theme1.xml><?xml version="1.0" encoding="utf-8"?>
<a:theme xmlns:a="http://schemas.openxmlformats.org/drawingml/2006/main" name="LV veidlapa">
  <a:themeElements>
    <a:clrScheme name="Vēstnesis">
      <a:dk1>
        <a:srgbClr val="0B0B0C"/>
      </a:dk1>
      <a:lt1>
        <a:srgbClr val="FFFFFF"/>
      </a:lt1>
      <a:dk2>
        <a:srgbClr val="1F222A"/>
      </a:dk2>
      <a:lt2>
        <a:srgbClr val="E9EBEF"/>
      </a:lt2>
      <a:accent1>
        <a:srgbClr val="299DBE"/>
      </a:accent1>
      <a:accent2>
        <a:srgbClr val="0B0B0C"/>
      </a:accent2>
      <a:accent3>
        <a:srgbClr val="FFFFFF"/>
      </a:accent3>
      <a:accent4>
        <a:srgbClr val="2274A4"/>
      </a:accent4>
      <a:accent5>
        <a:srgbClr val="C7E3CB"/>
      </a:accent5>
      <a:accent6>
        <a:srgbClr val="AD7058"/>
      </a:accent6>
      <a:hlink>
        <a:srgbClr val="2274A4"/>
      </a:hlink>
      <a:folHlink>
        <a:srgbClr val="2274A4"/>
      </a:folHlink>
    </a:clrScheme>
    <a:fontScheme name="Source Sans Pro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F2CA294F2AE7541A661CF2DF06C75C0" ma:contentTypeVersion="15" ma:contentTypeDescription="Izveidot jaunu dokumentu." ma:contentTypeScope="" ma:versionID="57da346ee5303d5f917cd55dcbc43716">
  <xsd:schema xmlns:xsd="http://www.w3.org/2001/XMLSchema" xmlns:xs="http://www.w3.org/2001/XMLSchema" xmlns:p="http://schemas.microsoft.com/office/2006/metadata/properties" xmlns:ns2="82144bfa-1ff4-4aa0-9497-bf209bdb9e63" xmlns:ns3="7fc58a98-ba2d-4be6-9abe-26890c288f55" targetNamespace="http://schemas.microsoft.com/office/2006/metadata/properties" ma:root="true" ma:fieldsID="9b9136a0de00f916f5b8bf16b8300967" ns2:_="" ns3:_="">
    <xsd:import namespace="82144bfa-1ff4-4aa0-9497-bf209bdb9e63"/>
    <xsd:import namespace="7fc58a98-ba2d-4be6-9abe-26890c288f5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44bfa-1ff4-4aa0-9497-bf209bdb9e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c71e2f9-4b05-48d6-8f27-4f5ff0dd012c}" ma:internalName="TaxCatchAll" ma:showField="CatchAllData" ma:web="82144bfa-1ff4-4aa0-9497-bf209bdb9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58a98-ba2d-4be6-9abe-26890c288f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Attēlu atzīmes" ma:readOnly="false" ma:fieldId="{5cf76f15-5ced-4ddc-b409-7134ff3c332f}" ma:taxonomyMulti="true" ma:sspId="34786cec-04cb-4eb9-907b-3370f272d0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144bfa-1ff4-4aa0-9497-bf209bdb9e63" xsi:nil="true"/>
    <lcf76f155ced4ddcb4097134ff3c332f xmlns="7fc58a98-ba2d-4be6-9abe-26890c288f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EC6551-0DE7-4A2B-AFC6-728BB2EDC1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EE79B1-699B-4142-99FB-724ED6A54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144bfa-1ff4-4aa0-9497-bf209bdb9e63"/>
    <ds:schemaRef ds:uri="7fc58a98-ba2d-4be6-9abe-26890c288f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B95DDB-6FF9-4544-BD87-BAAB6D2F213C}">
  <ds:schemaRefs>
    <ds:schemaRef ds:uri="http://schemas.microsoft.com/office/2006/metadata/properties"/>
    <ds:schemaRef ds:uri="http://schemas.microsoft.com/office/infopath/2007/PartnerControls"/>
    <ds:schemaRef ds:uri="82144bfa-1ff4-4aa0-9497-bf209bdb9e63"/>
    <ds:schemaRef ds:uri="7fc58a98-ba2d-4be6-9abe-26890c288f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Rīkojuma%20veidlapa.dotx</Template>
  <TotalTime>0</TotalTime>
  <Pages>1</Pages>
  <Words>99</Words>
  <Characters>567</Characters>
  <Application>Microsoft Office Word</Application>
  <DocSecurity>4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Ralfs Muča</dc:creator>
  <cp:keywords/>
  <dc:description/>
  <cp:lastModifiedBy>Kristīne Draška</cp:lastModifiedBy>
  <cp:revision>6</cp:revision>
  <dcterms:created xsi:type="dcterms:W3CDTF">2026-05-08T12:38:00Z</dcterms:created>
  <dcterms:modified xsi:type="dcterms:W3CDTF">2026-05-11T05:52:00Z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0x0101000F2CA294F2AE7541A661CF2DF06C75C0</vt:lpwstr>
  </property>
  <property fmtid="{D5CDD505-2E9C-101B-9397-08002B2CF9AE}" pid="3" name="MediaServiceImageTags">
    <vt:lpwstr/>
  </property>
</Properties>
</file>